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C393E" w14:textId="7203D2E1" w:rsidR="00EE5190" w:rsidRPr="008016D6" w:rsidRDefault="00400021">
      <w:pPr>
        <w:rPr>
          <w:rFonts w:ascii="Times New Roman" w:hAnsi="Times New Roman" w:cs="Times New Roman"/>
          <w:sz w:val="24"/>
          <w:szCs w:val="24"/>
        </w:rPr>
      </w:pPr>
      <w:r w:rsidRPr="008016D6">
        <w:rPr>
          <w:rFonts w:ascii="Times New Roman" w:hAnsi="Times New Roman" w:cs="Times New Roman"/>
          <w:sz w:val="24"/>
          <w:szCs w:val="24"/>
        </w:rPr>
        <w:t>Enkelte ting kan være greit å få dokumentert i profil ved hjelp av bilder. Ett godt eksempel på dette er dokumentasjon av sår og utviklingen av de.</w:t>
      </w:r>
    </w:p>
    <w:p w14:paraId="17BDF3DB" w14:textId="2BC074F0" w:rsidR="00400021" w:rsidRPr="008016D6" w:rsidRDefault="008016D6">
      <w:pPr>
        <w:rPr>
          <w:rFonts w:ascii="Times New Roman" w:hAnsi="Times New Roman" w:cs="Times New Roman"/>
          <w:sz w:val="24"/>
          <w:szCs w:val="24"/>
        </w:rPr>
      </w:pPr>
      <w:r w:rsidRPr="008016D6">
        <w:rPr>
          <w:rFonts w:ascii="Times New Roman" w:hAnsi="Times New Roman" w:cs="Times New Roman"/>
          <w:sz w:val="24"/>
          <w:szCs w:val="24"/>
        </w:rPr>
        <w:t>Her følger en enkel veiledning på hvordan du gjør det.</w:t>
      </w:r>
    </w:p>
    <w:p w14:paraId="1152EDFD" w14:textId="0897A9E8" w:rsidR="008016D6" w:rsidRPr="008016D6" w:rsidRDefault="008016D6">
      <w:pPr>
        <w:rPr>
          <w:rFonts w:ascii="Times New Roman" w:hAnsi="Times New Roman" w:cs="Times New Roman"/>
          <w:sz w:val="24"/>
          <w:szCs w:val="24"/>
        </w:rPr>
      </w:pPr>
      <w:r w:rsidRPr="008016D6">
        <w:rPr>
          <w:rFonts w:ascii="Times New Roman" w:hAnsi="Times New Roman" w:cs="Times New Roman"/>
          <w:sz w:val="24"/>
          <w:szCs w:val="24"/>
        </w:rPr>
        <w:t xml:space="preserve">Du må stå inne i pasientjournalen for å ta bildet. IKKE ta bilde bare med å åpne kamera på Ipad. </w:t>
      </w:r>
    </w:p>
    <w:p w14:paraId="3D5DD1BF" w14:textId="6422D433" w:rsidR="008016D6" w:rsidRPr="008016D6" w:rsidRDefault="008016D6">
      <w:pPr>
        <w:rPr>
          <w:rFonts w:ascii="Times New Roman" w:hAnsi="Times New Roman" w:cs="Times New Roman"/>
          <w:sz w:val="24"/>
          <w:szCs w:val="24"/>
        </w:rPr>
      </w:pPr>
    </w:p>
    <w:p w14:paraId="273384FE" w14:textId="4C45B425" w:rsidR="008016D6" w:rsidRPr="008016D6" w:rsidRDefault="008016D6">
      <w:pPr>
        <w:rPr>
          <w:rFonts w:ascii="Times New Roman" w:hAnsi="Times New Roman" w:cs="Times New Roman"/>
          <w:sz w:val="24"/>
          <w:szCs w:val="24"/>
        </w:rPr>
      </w:pPr>
      <w:r w:rsidRPr="008016D6">
        <w:rPr>
          <w:rFonts w:ascii="Times New Roman" w:hAnsi="Times New Roman" w:cs="Times New Roman"/>
          <w:sz w:val="24"/>
          <w:szCs w:val="24"/>
        </w:rPr>
        <w:t>Åpne pasientjournalen og tiltaket du skal skrive rapport på:</w:t>
      </w:r>
    </w:p>
    <w:p w14:paraId="6C0DFCE5" w14:textId="77777777" w:rsidR="008016D6" w:rsidRDefault="008016D6">
      <w:pPr>
        <w:rPr>
          <w:rFonts w:ascii="Times New Roman" w:hAnsi="Times New Roman" w:cs="Times New Roman"/>
          <w:sz w:val="24"/>
          <w:szCs w:val="24"/>
        </w:rPr>
      </w:pPr>
      <w:r w:rsidRPr="008016D6">
        <w:rPr>
          <w:rFonts w:ascii="Times New Roman" w:hAnsi="Times New Roman" w:cs="Times New Roman"/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6C9AEBFA" wp14:editId="1B6CEA2C">
            <wp:simplePos x="914400" y="3028950"/>
            <wp:positionH relativeFrom="column">
              <wp:align>left</wp:align>
            </wp:positionH>
            <wp:positionV relativeFrom="paragraph">
              <wp:align>top</wp:align>
            </wp:positionV>
            <wp:extent cx="4533900" cy="1918953"/>
            <wp:effectExtent l="0" t="0" r="0" b="571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9813" r="12088" b="41630"/>
                    <a:stretch/>
                  </pic:blipFill>
                  <pic:spPr bwMode="auto">
                    <a:xfrm>
                      <a:off x="0" y="0"/>
                      <a:ext cx="4533900" cy="191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Når det er skrevet en bekrivelse av tiltaket i profil vil du kunne se beskrivelsen her.</w:t>
      </w:r>
    </w:p>
    <w:p w14:paraId="4D5C3D42" w14:textId="77777777" w:rsidR="008016D6" w:rsidRDefault="008016D6" w:rsidP="008016D6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4318F" wp14:editId="1B99CCF8">
                <wp:simplePos x="0" y="0"/>
                <wp:positionH relativeFrom="column">
                  <wp:posOffset>4152900</wp:posOffset>
                </wp:positionH>
                <wp:positionV relativeFrom="paragraph">
                  <wp:posOffset>-1270</wp:posOffset>
                </wp:positionV>
                <wp:extent cx="552450" cy="114300"/>
                <wp:effectExtent l="0" t="0" r="76200" b="76200"/>
                <wp:wrapNone/>
                <wp:docPr id="2" name="Rett pilkob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F5C6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" o:spid="_x0000_s1026" type="#_x0000_t32" style="position:absolute;margin-left:327pt;margin-top:-.1pt;width:43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Trykk på rapporter.</w:t>
      </w:r>
      <w:r w:rsidRPr="00801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7EDB8" w14:textId="77777777" w:rsidR="008016D6" w:rsidRDefault="008016D6" w:rsidP="008016D6">
      <w:pPr>
        <w:pStyle w:val="Listeavsnitt"/>
        <w:rPr>
          <w:rFonts w:ascii="Times New Roman" w:hAnsi="Times New Roman" w:cs="Times New Roman"/>
          <w:sz w:val="24"/>
          <w:szCs w:val="24"/>
        </w:rPr>
      </w:pPr>
    </w:p>
    <w:p w14:paraId="4C176CDB" w14:textId="62F71DA4" w:rsidR="00976EB7" w:rsidRPr="00976EB7" w:rsidRDefault="00976EB7" w:rsidP="00976EB7">
      <w:pPr>
        <w:rPr>
          <w:rFonts w:ascii="Times New Roman" w:hAnsi="Times New Roman" w:cs="Times New Roman"/>
          <w:sz w:val="24"/>
          <w:szCs w:val="24"/>
        </w:rPr>
      </w:pPr>
    </w:p>
    <w:p w14:paraId="291CC6CF" w14:textId="28670359" w:rsidR="00976EB7" w:rsidRPr="00976EB7" w:rsidRDefault="00976EB7" w:rsidP="00976EB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4E87BA41" wp14:editId="6FA17CC3">
            <wp:simplePos x="914400" y="50387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240030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3207" r="47318" b="29474"/>
                    <a:stretch/>
                  </pic:blipFill>
                  <pic:spPr bwMode="auto">
                    <a:xfrm>
                      <a:off x="0" y="0"/>
                      <a:ext cx="27622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0F23DC" w14:textId="096D3C66" w:rsidR="00976EB7" w:rsidRDefault="00976EB7" w:rsidP="007C2184">
      <w:pPr>
        <w:pStyle w:val="Listeavsnitt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E9FDE" wp14:editId="61DC2CAB">
                <wp:simplePos x="0" y="0"/>
                <wp:positionH relativeFrom="column">
                  <wp:posOffset>1600200</wp:posOffset>
                </wp:positionH>
                <wp:positionV relativeFrom="paragraph">
                  <wp:posOffset>137794</wp:posOffset>
                </wp:positionV>
                <wp:extent cx="1285875" cy="476250"/>
                <wp:effectExtent l="0" t="38100" r="47625" b="19050"/>
                <wp:wrapNone/>
                <wp:docPr id="5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CF99" id="Rett pilkobling 5" o:spid="_x0000_s1026" type="#_x0000_t32" style="position:absolute;margin-left:126pt;margin-top:10.85pt;width:101.25pt;height:37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976EB7">
        <w:rPr>
          <w:rFonts w:ascii="Times New Roman" w:hAnsi="Times New Roman" w:cs="Times New Roman"/>
          <w:sz w:val="24"/>
          <w:szCs w:val="24"/>
        </w:rPr>
        <w:t xml:space="preserve">Trykk på kameraikonet som ligger opp til </w:t>
      </w:r>
    </w:p>
    <w:p w14:paraId="7B7916F9" w14:textId="77777777" w:rsidR="00976EB7" w:rsidRDefault="00976EB7" w:rsidP="00976EB7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602BD" wp14:editId="15B2E70E">
                <wp:simplePos x="0" y="0"/>
                <wp:positionH relativeFrom="column">
                  <wp:posOffset>323850</wp:posOffset>
                </wp:positionH>
                <wp:positionV relativeFrom="paragraph">
                  <wp:posOffset>71120</wp:posOffset>
                </wp:positionV>
                <wp:extent cx="1266825" cy="6667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7E1AF" id="Ellipse 4" o:spid="_x0000_s1026" style="position:absolute;margin-left:25.5pt;margin-top:5.6pt;width:99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6EB7">
        <w:rPr>
          <w:rFonts w:ascii="Times New Roman" w:hAnsi="Times New Roman" w:cs="Times New Roman"/>
          <w:sz w:val="24"/>
          <w:szCs w:val="24"/>
        </w:rPr>
        <w:t>venstre under pasientens navn.</w:t>
      </w:r>
    </w:p>
    <w:p w14:paraId="35F3B743" w14:textId="77777777" w:rsidR="00976EB7" w:rsidRDefault="00976EB7" w:rsidP="00976EB7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</w:p>
    <w:p w14:paraId="2B677CBF" w14:textId="77777777" w:rsidR="00976EB7" w:rsidRDefault="00976EB7" w:rsidP="00976EB7">
      <w:pPr>
        <w:pStyle w:val="Listeavsnitt"/>
        <w:ind w:left="360"/>
        <w:rPr>
          <w:rFonts w:ascii="Times New Roman" w:hAnsi="Times New Roman" w:cs="Times New Roman"/>
          <w:sz w:val="24"/>
          <w:szCs w:val="24"/>
        </w:rPr>
      </w:pPr>
    </w:p>
    <w:p w14:paraId="0C2137FD" w14:textId="77777777" w:rsidR="00976EB7" w:rsidRDefault="00976EB7" w:rsidP="00976EB7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Kamera vil da bli slått på og du kan ta </w:t>
      </w:r>
    </w:p>
    <w:p w14:paraId="13635BBD" w14:textId="065EA4B4" w:rsidR="008016D6" w:rsidRDefault="00976EB7" w:rsidP="00976EB7">
      <w:pPr>
        <w:pStyle w:val="Listeavsni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bilde.</w:t>
      </w:r>
      <w:r w:rsidRPr="00976EB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016D6" w:rsidRPr="00976EB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616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14:paraId="76F45180" w14:textId="3C4193BB" w:rsidR="008016D6" w:rsidRDefault="00976EB7" w:rsidP="00B61675">
      <w:pPr>
        <w:tabs>
          <w:tab w:val="left" w:pos="6780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5AA4FD15" wp14:editId="6301922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495600" cy="1533600"/>
            <wp:effectExtent l="0" t="0" r="0" b="0"/>
            <wp:wrapSquare wrapText="right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40070" r="13417" b="7303"/>
                    <a:stretch/>
                  </pic:blipFill>
                  <pic:spPr bwMode="auto">
                    <a:xfrm>
                      <a:off x="0" y="0"/>
                      <a:ext cx="3495600" cy="15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D359D" w14:textId="6E20A58E" w:rsidR="00B61675" w:rsidRDefault="00B61675" w:rsidP="00B61675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B61675">
        <w:rPr>
          <w:rFonts w:ascii="Times New Roman" w:hAnsi="Times New Roman" w:cs="Times New Roman"/>
          <w:noProof/>
          <w:color w:val="FF0000"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C224F" wp14:editId="108C473B">
                <wp:simplePos x="0" y="0"/>
                <wp:positionH relativeFrom="column">
                  <wp:posOffset>304799</wp:posOffset>
                </wp:positionH>
                <wp:positionV relativeFrom="paragraph">
                  <wp:posOffset>103505</wp:posOffset>
                </wp:positionV>
                <wp:extent cx="3228975" cy="971550"/>
                <wp:effectExtent l="0" t="38100" r="47625" b="19050"/>
                <wp:wrapNone/>
                <wp:docPr id="6" name="Rett pilkob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897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917C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6" o:spid="_x0000_s1026" type="#_x0000_t32" style="position:absolute;margin-left:24pt;margin-top:8.15pt;width:254.25pt;height:76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Dersom du ikke er fornøyd med bilde trykk – retake. Bilde vil ikke bli lagret.</w:t>
      </w:r>
    </w:p>
    <w:p w14:paraId="14A84D5E" w14:textId="73C5DD9D" w:rsidR="00B61675" w:rsidRDefault="00B61675" w:rsidP="00B61675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77D02A25" w14:textId="53DC9009" w:rsidR="00B61675" w:rsidRDefault="00B61675" w:rsidP="00B61675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05BA7" wp14:editId="36B2AD0F">
                <wp:simplePos x="0" y="0"/>
                <wp:positionH relativeFrom="column">
                  <wp:posOffset>3419475</wp:posOffset>
                </wp:positionH>
                <wp:positionV relativeFrom="paragraph">
                  <wp:posOffset>42545</wp:posOffset>
                </wp:positionV>
                <wp:extent cx="190500" cy="152400"/>
                <wp:effectExtent l="0" t="38100" r="57150" b="19050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B4682" id="Rett pilkobling 9" o:spid="_x0000_s1026" type="#_x0000_t32" style="position:absolute;margin-left:269.25pt;margin-top:3.35pt;width:15pt;height:1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162B7" wp14:editId="3647E093">
                <wp:simplePos x="0" y="0"/>
                <wp:positionH relativeFrom="column">
                  <wp:posOffset>2981325</wp:posOffset>
                </wp:positionH>
                <wp:positionV relativeFrom="paragraph">
                  <wp:posOffset>185420</wp:posOffset>
                </wp:positionV>
                <wp:extent cx="561975" cy="39052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F3E39" id="Ellipse 7" o:spid="_x0000_s1026" style="position:absolute;margin-left:234.75pt;margin-top:14.6pt;width:44.2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Vil du legge bilde til pasientjournal, trykk – Use photo.</w:t>
      </w:r>
    </w:p>
    <w:p w14:paraId="4F8E8F52" w14:textId="0706EF29" w:rsidR="00B61675" w:rsidRDefault="00B61675" w:rsidP="00B61675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7F16F83A" w14:textId="2C29EC52" w:rsidR="00B61675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7456" behindDoc="0" locked="0" layoutInCell="1" allowOverlap="0" wp14:anchorId="505DEDAF" wp14:editId="4AA288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06800" cy="1231200"/>
            <wp:effectExtent l="0" t="0" r="0" b="7620"/>
            <wp:wrapSquare wrapText="right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7213" r="12752" b="44969"/>
                    <a:stretch/>
                  </pic:blipFill>
                  <pic:spPr bwMode="auto">
                    <a:xfrm>
                      <a:off x="0" y="0"/>
                      <a:ext cx="3106800" cy="12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Når du har valgt at du skal bruke foto vil du bli sendt til denne siden der du må logge på med passord igjen.</w:t>
      </w:r>
    </w:p>
    <w:p w14:paraId="5F5BDFB4" w14:textId="62A1D507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7576692C" w14:textId="51E4584F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4CD0BA0F" w14:textId="77777777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401CB3B4" w14:textId="16CD755F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63D715" wp14:editId="109E9FA1">
                <wp:simplePos x="0" y="0"/>
                <wp:positionH relativeFrom="column">
                  <wp:posOffset>762000</wp:posOffset>
                </wp:positionH>
                <wp:positionV relativeFrom="paragraph">
                  <wp:posOffset>106680</wp:posOffset>
                </wp:positionV>
                <wp:extent cx="3600450" cy="904875"/>
                <wp:effectExtent l="0" t="57150" r="0" b="28575"/>
                <wp:wrapNone/>
                <wp:docPr id="14" name="Rett pilkobli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1601" id="Rett pilkobling 14" o:spid="_x0000_s1026" type="#_x0000_t32" style="position:absolute;margin-left:60pt;margin-top:8.4pt;width:283.5pt;height:71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2EC77EF4" wp14:editId="01822826">
            <wp:simplePos x="0" y="0"/>
            <wp:positionH relativeFrom="margin">
              <wp:align>left</wp:align>
            </wp:positionH>
            <wp:positionV relativeFrom="page">
              <wp:posOffset>2286000</wp:posOffset>
            </wp:positionV>
            <wp:extent cx="4294800" cy="2656800"/>
            <wp:effectExtent l="0" t="0" r="0" b="0"/>
            <wp:wrapSquare wrapText="right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15227" r="13915" b="10240"/>
                    <a:stretch/>
                  </pic:blipFill>
                  <pic:spPr bwMode="auto">
                    <a:xfrm>
                      <a:off x="0" y="0"/>
                      <a:ext cx="4294800" cy="26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Etter å ha logget på kommer du rett tilbake til det tiltaket du skulle ha bilde i.</w:t>
      </w:r>
    </w:p>
    <w:p w14:paraId="38623A49" w14:textId="26F93340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 skriver rapport med ønskede merknader som endret, prioritet osv og lagrer.</w:t>
      </w:r>
    </w:p>
    <w:p w14:paraId="412FF5FE" w14:textId="0AB9957B" w:rsidR="00BE60F5" w:rsidRDefault="00BE60F5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å få bildet lagret må det skrives en rapport.</w:t>
      </w:r>
      <w:bookmarkStart w:id="0" w:name="_GoBack"/>
      <w:bookmarkEnd w:id="0"/>
    </w:p>
    <w:p w14:paraId="54907F95" w14:textId="7D503B00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09F47AE5" w14:textId="07775125" w:rsidR="00E27C86" w:rsidRDefault="00E27C86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5D4704F9" w14:textId="085A4787" w:rsidR="00E27C86" w:rsidRDefault="00E27C86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76A930" wp14:editId="73D46787">
                <wp:simplePos x="0" y="0"/>
                <wp:positionH relativeFrom="column">
                  <wp:posOffset>4210050</wp:posOffset>
                </wp:positionH>
                <wp:positionV relativeFrom="paragraph">
                  <wp:posOffset>767715</wp:posOffset>
                </wp:positionV>
                <wp:extent cx="257175" cy="114300"/>
                <wp:effectExtent l="0" t="0" r="66675" b="57150"/>
                <wp:wrapNone/>
                <wp:docPr id="18" name="Rett pilkob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EF382" id="Rett pilkobling 18" o:spid="_x0000_s1026" type="#_x0000_t32" style="position:absolute;margin-left:331.5pt;margin-top:60.45pt;width:20.2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46DE82" wp14:editId="3CF6F9E1">
                <wp:simplePos x="0" y="0"/>
                <wp:positionH relativeFrom="column">
                  <wp:posOffset>1009650</wp:posOffset>
                </wp:positionH>
                <wp:positionV relativeFrom="paragraph">
                  <wp:posOffset>339090</wp:posOffset>
                </wp:positionV>
                <wp:extent cx="3352800" cy="704850"/>
                <wp:effectExtent l="0" t="57150" r="0" b="19050"/>
                <wp:wrapNone/>
                <wp:docPr id="16" name="Rett pilkobl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7AF39" id="Rett pilkobling 16" o:spid="_x0000_s1026" type="#_x0000_t32" style="position:absolute;margin-left:79.5pt;margin-top:26.7pt;width:264pt;height:55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220ED218" wp14:editId="345E0892">
            <wp:simplePos x="914400" y="5229225"/>
            <wp:positionH relativeFrom="column">
              <wp:align>left</wp:align>
            </wp:positionH>
            <wp:positionV relativeFrom="paragraph">
              <wp:align>top</wp:align>
            </wp:positionV>
            <wp:extent cx="4305300" cy="1200150"/>
            <wp:effectExtent l="0" t="0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4" t="4808" r="12419" b="61532"/>
                    <a:stretch/>
                  </pic:blipFill>
                  <pic:spPr bwMode="auto">
                    <a:xfrm>
                      <a:off x="0" y="0"/>
                      <a:ext cx="43053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Når du går inn for å lese rapport vil du se at det er ett bilde knyttet til rapporten.</w:t>
      </w:r>
    </w:p>
    <w:p w14:paraId="0770A8EC" w14:textId="1F675839" w:rsidR="00E27C86" w:rsidRDefault="00E27C86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Klikk på pilen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7A74D83" w14:textId="3525C5A5" w:rsidR="00A83D11" w:rsidRDefault="00E27C86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73600" behindDoc="0" locked="0" layoutInCell="1" allowOverlap="1" wp14:anchorId="15B129B5" wp14:editId="4BFA6AF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24000" cy="2059200"/>
            <wp:effectExtent l="0" t="0" r="0" b="0"/>
            <wp:wrapSquare wrapText="right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8166" r="31698" b="24131"/>
                    <a:stretch/>
                  </pic:blipFill>
                  <pic:spPr bwMode="auto">
                    <a:xfrm>
                      <a:off x="0" y="0"/>
                      <a:ext cx="2124000" cy="20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B6496" w14:textId="77777777" w:rsidR="00E27C86" w:rsidRDefault="00E27C86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 kommer da inn i dette bildet der du kan:</w:t>
      </w:r>
    </w:p>
    <w:p w14:paraId="042671B1" w14:textId="7402602E" w:rsidR="00A83D11" w:rsidRDefault="00E27C86" w:rsidP="00E27C86">
      <w:pPr>
        <w:pStyle w:val="Listeavsnitt"/>
        <w:tabs>
          <w:tab w:val="left" w:pos="678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E27C86">
        <w:rPr>
          <w:rFonts w:ascii="Times New Roman" w:hAnsi="Times New Roman" w:cs="Times New Roman"/>
          <w:sz w:val="24"/>
          <w:szCs w:val="24"/>
        </w:rPr>
        <w:t>ese hele tiltaksbeskrivelsen</w:t>
      </w:r>
    </w:p>
    <w:p w14:paraId="3646D4D5" w14:textId="624CC317" w:rsidR="00E27C86" w:rsidRDefault="00E27C86" w:rsidP="00E27C86">
      <w:pPr>
        <w:pStyle w:val="Listeavsnitt"/>
        <w:tabs>
          <w:tab w:val="left" w:pos="678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siste rapport </w:t>
      </w:r>
    </w:p>
    <w:p w14:paraId="35E54177" w14:textId="5D1D6896" w:rsidR="00E27C86" w:rsidRPr="00E27C86" w:rsidRDefault="00E27C86" w:rsidP="00E27C86">
      <w:pPr>
        <w:pStyle w:val="Listeavsnitt"/>
        <w:tabs>
          <w:tab w:val="left" w:pos="678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Vise bildet som er knyttet til rapporten.</w:t>
      </w:r>
    </w:p>
    <w:p w14:paraId="33692A68" w14:textId="77777777" w:rsidR="00AA761C" w:rsidRDefault="00AA761C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03677F5F" w14:textId="77777777" w:rsidR="00AA761C" w:rsidRDefault="00AA761C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47EE976E" w14:textId="77777777" w:rsidR="00AA761C" w:rsidRDefault="00AA761C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172D0690" w14:textId="77777777" w:rsidR="00AA761C" w:rsidRDefault="00AA761C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78AB4423" w14:textId="77777777" w:rsidR="00AA761C" w:rsidRDefault="00AA761C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0ADB1434" w14:textId="77777777" w:rsidR="00B641C8" w:rsidRDefault="00B641C8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2D467377" w14:textId="77777777" w:rsidR="00B641C8" w:rsidRDefault="00B641C8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14:paraId="38D256EE" w14:textId="1047B8C5" w:rsidR="00B641C8" w:rsidRDefault="00890522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890522">
        <w:rPr>
          <w:rFonts w:ascii="Times New Roman" w:hAnsi="Times New Roman" w:cs="Times New Roman"/>
          <w:noProof/>
          <w:color w:val="FF0000"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D9B3C" wp14:editId="33DEF32B">
                <wp:simplePos x="0" y="0"/>
                <wp:positionH relativeFrom="column">
                  <wp:posOffset>2657475</wp:posOffset>
                </wp:positionH>
                <wp:positionV relativeFrom="paragraph">
                  <wp:posOffset>585470</wp:posOffset>
                </wp:positionV>
                <wp:extent cx="542925" cy="247650"/>
                <wp:effectExtent l="0" t="0" r="28575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3D6C0" id="Ellipse 21" o:spid="_x0000_s1026" style="position:absolute;margin-left:209.25pt;margin-top:46.1pt;width:42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74624" behindDoc="0" locked="0" layoutInCell="1" allowOverlap="1" wp14:anchorId="52CB5772" wp14:editId="6FA682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48125" cy="2673985"/>
            <wp:effectExtent l="0" t="0" r="9525" b="0"/>
            <wp:wrapSquare wrapText="right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" r="37846" b="29176"/>
                    <a:stretch/>
                  </pic:blipFill>
                  <pic:spPr bwMode="auto">
                    <a:xfrm>
                      <a:off x="0" y="0"/>
                      <a:ext cx="4048125" cy="2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C8">
        <w:rPr>
          <w:rFonts w:ascii="Times New Roman" w:hAnsi="Times New Roman" w:cs="Times New Roman"/>
          <w:sz w:val="24"/>
          <w:szCs w:val="24"/>
        </w:rPr>
        <w:t>For å se bilde i profil må du åpne pasientjournalen.</w:t>
      </w:r>
    </w:p>
    <w:p w14:paraId="312EF57B" w14:textId="15095721" w:rsidR="00B641C8" w:rsidRDefault="00890522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604A5B" wp14:editId="3C6B86D3">
                <wp:simplePos x="0" y="0"/>
                <wp:positionH relativeFrom="column">
                  <wp:posOffset>3152775</wp:posOffset>
                </wp:positionH>
                <wp:positionV relativeFrom="paragraph">
                  <wp:posOffset>78740</wp:posOffset>
                </wp:positionV>
                <wp:extent cx="1038225" cy="914400"/>
                <wp:effectExtent l="38100" t="38100" r="28575" b="19050"/>
                <wp:wrapNone/>
                <wp:docPr id="23" name="Rett pilkobli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5CC1D" id="Rett pilkobling 23" o:spid="_x0000_s1026" type="#_x0000_t32" style="position:absolute;margin-left:248.25pt;margin-top:6.2pt;width:81.75pt;height:1in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</w:p>
    <w:p w14:paraId="381E67CB" w14:textId="0125F79F" w:rsidR="00B641C8" w:rsidRDefault="00B641C8" w:rsidP="00B641C8">
      <w:pPr>
        <w:pStyle w:val="Listeavsnitt"/>
        <w:numPr>
          <w:ilvl w:val="0"/>
          <w:numId w:val="1"/>
        </w:num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 w:rsidRPr="00B641C8">
        <w:rPr>
          <w:rFonts w:ascii="Times New Roman" w:hAnsi="Times New Roman" w:cs="Times New Roman"/>
          <w:sz w:val="24"/>
          <w:szCs w:val="24"/>
        </w:rPr>
        <w:t>Stå i skilleark plan/</w:t>
      </w:r>
    </w:p>
    <w:p w14:paraId="293BE169" w14:textId="5F234BE0" w:rsidR="00B641C8" w:rsidRDefault="00B641C8" w:rsidP="00B641C8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1C8">
        <w:rPr>
          <w:rFonts w:ascii="Times New Roman" w:hAnsi="Times New Roman" w:cs="Times New Roman"/>
          <w:sz w:val="24"/>
          <w:szCs w:val="24"/>
        </w:rPr>
        <w:t>Rapport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22C32A" w14:textId="187AB27D" w:rsidR="00B641C8" w:rsidRDefault="00B641C8" w:rsidP="00B641C8">
      <w:pPr>
        <w:pStyle w:val="Listeavsnitt"/>
        <w:numPr>
          <w:ilvl w:val="0"/>
          <w:numId w:val="1"/>
        </w:num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Åpne ønsket tiltak.</w:t>
      </w:r>
    </w:p>
    <w:p w14:paraId="5515BAF9" w14:textId="77777777" w:rsidR="00B641C8" w:rsidRDefault="00B641C8" w:rsidP="00B641C8">
      <w:pPr>
        <w:pStyle w:val="Listeavsnitt"/>
        <w:numPr>
          <w:ilvl w:val="0"/>
          <w:numId w:val="1"/>
        </w:num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Klikk på kameraikonet </w:t>
      </w:r>
    </w:p>
    <w:p w14:paraId="361E1F55" w14:textId="763778EA" w:rsidR="00B641C8" w:rsidRPr="00B641C8" w:rsidRDefault="00B641C8" w:rsidP="00B641C8">
      <w:pPr>
        <w:pStyle w:val="Listeavsnitt"/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og bilde vil åpnes.</w:t>
      </w:r>
    </w:p>
    <w:p w14:paraId="057ED904" w14:textId="204CAE95" w:rsidR="00A83D11" w:rsidRDefault="00A83D11" w:rsidP="00A83D11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9F5CCBE" w14:textId="34E76567" w:rsidR="00A83D11" w:rsidRPr="00A83D11" w:rsidRDefault="00A83D11" w:rsidP="00A83D11">
      <w:pPr>
        <w:tabs>
          <w:tab w:val="left" w:pos="6780"/>
        </w:tabs>
        <w:rPr>
          <w:rFonts w:ascii="Comic Sans MS" w:hAnsi="Comic Sans MS"/>
          <w:sz w:val="24"/>
          <w:szCs w:val="24"/>
        </w:rPr>
      </w:pPr>
    </w:p>
    <w:sectPr w:rsidR="00A83D11" w:rsidRPr="00A83D1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CA25E" w14:textId="77777777" w:rsidR="00400021" w:rsidRDefault="00400021" w:rsidP="00400021">
      <w:pPr>
        <w:spacing w:after="0" w:line="240" w:lineRule="auto"/>
      </w:pPr>
      <w:r>
        <w:separator/>
      </w:r>
    </w:p>
  </w:endnote>
  <w:endnote w:type="continuationSeparator" w:id="0">
    <w:p w14:paraId="04529B4C" w14:textId="77777777" w:rsidR="00400021" w:rsidRDefault="00400021" w:rsidP="0040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48657" w14:textId="77777777" w:rsidR="00400021" w:rsidRDefault="00400021" w:rsidP="00400021">
      <w:pPr>
        <w:spacing w:after="0" w:line="240" w:lineRule="auto"/>
      </w:pPr>
      <w:r>
        <w:separator/>
      </w:r>
    </w:p>
  </w:footnote>
  <w:footnote w:type="continuationSeparator" w:id="0">
    <w:p w14:paraId="29DE0C1E" w14:textId="77777777" w:rsidR="00400021" w:rsidRDefault="00400021" w:rsidP="0040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CEF73" w14:textId="22592E64" w:rsidR="00400021" w:rsidRPr="00400021" w:rsidRDefault="00400021" w:rsidP="00400021">
    <w:pPr>
      <w:pStyle w:val="Topptekst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BILDEDOKUMENTASJON I MOBIL OMSORG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7891"/>
    <w:multiLevelType w:val="hybridMultilevel"/>
    <w:tmpl w:val="D26C1432"/>
    <w:lvl w:ilvl="0" w:tplc="848C6D3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62DB2"/>
    <w:multiLevelType w:val="hybridMultilevel"/>
    <w:tmpl w:val="B690357A"/>
    <w:lvl w:ilvl="0" w:tplc="45C4015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412613"/>
    <w:multiLevelType w:val="hybridMultilevel"/>
    <w:tmpl w:val="C4022594"/>
    <w:lvl w:ilvl="0" w:tplc="041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E8"/>
    <w:rsid w:val="000035E8"/>
    <w:rsid w:val="00400021"/>
    <w:rsid w:val="008016D6"/>
    <w:rsid w:val="00890522"/>
    <w:rsid w:val="00976EB7"/>
    <w:rsid w:val="00A83D11"/>
    <w:rsid w:val="00AA761C"/>
    <w:rsid w:val="00B61675"/>
    <w:rsid w:val="00B641C8"/>
    <w:rsid w:val="00BE60F5"/>
    <w:rsid w:val="00E27C86"/>
    <w:rsid w:val="00E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B9E92"/>
  <w15:chartTrackingRefBased/>
  <w15:docId w15:val="{6233F2EF-B2C8-475C-9813-39A3C657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00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0021"/>
  </w:style>
  <w:style w:type="paragraph" w:styleId="Bunntekst">
    <w:name w:val="footer"/>
    <w:basedOn w:val="Normal"/>
    <w:link w:val="BunntekstTegn"/>
    <w:uiPriority w:val="99"/>
    <w:unhideWhenUsed/>
    <w:rsid w:val="00400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0021"/>
  </w:style>
  <w:style w:type="paragraph" w:styleId="Listeavsnitt">
    <w:name w:val="List Paragraph"/>
    <w:basedOn w:val="Normal"/>
    <w:uiPriority w:val="34"/>
    <w:qFormat/>
    <w:rsid w:val="00801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0" Type="http://schemas.openxmlformats.org/officeDocument/2006/relationships/theme" Target="theme/theme1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nuten.fauske.kommune.no/sites/mysite/personal/inger_nestby/Documents/Forms/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rjegv_x00e6_rtgjennomkurset xmlns="e0560ac9-5a72-4802-a3a5-e72120206868">false</Harjegv_x00e6_rtgjennomkurse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esentasjon IT" ma:contentTypeID="0x0101009F7B248BD69082478317C30BD65C8CF708003575342FB2DE3744B2E31B5700A82EED" ma:contentTypeVersion="52" ma:contentTypeDescription="Opprett et nytt dokument." ma:contentTypeScope="" ma:versionID="3d8db74e878e0d004666f722ee516d5e">
  <xsd:schema xmlns:xsd="http://www.w3.org/2001/XMLSchema" xmlns:xs="http://www.w3.org/2001/XMLSchema" xmlns:p="http://schemas.microsoft.com/office/2006/metadata/properties" xmlns:ns2="b7fb659d-25ed-47cc-b71b-85a5ef67699b" targetNamespace="http://schemas.microsoft.com/office/2006/metadata/properties" ma:root="true" ma:fieldsID="3ec67531e69a98355dc4528433318d9b" ns2:_="">
    <xsd:import namespace="b7fb659d-25ed-47cc-b71b-85a5ef67699b"/>
    <xsd:element name="properties">
      <xsd:complexType>
        <xsd:sequence>
          <xsd:element name="documentManagement">
            <xsd:complexType>
              <xsd:all>
                <xsd:element ref="ns2:e4bf74bc8402432cb4c4b0d94880c81f" minOccurs="0"/>
                <xsd:element ref="ns2:TaxCatchAll" minOccurs="0"/>
                <xsd:element ref="ns2:TaxCatchAllLabel" minOccurs="0"/>
                <xsd:element ref="ns2:h1bb1fcb40cb4004bde620d614645cbe" minOccurs="0"/>
                <xsd:element ref="ns2:kc4f3b33b29b4e079c72947847698136" minOccurs="0"/>
                <xsd:element ref="ns2:kb6e7fb4c5f0474b86355cd9069b1d47" minOccurs="0"/>
                <xsd:element ref="ns2:i07644996e8e4d498fdfb792fee34d4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b659d-25ed-47cc-b71b-85a5ef67699b" elementFormDefault="qualified">
    <xsd:import namespace="http://schemas.microsoft.com/office/2006/documentManagement/types"/>
    <xsd:import namespace="http://schemas.microsoft.com/office/infopath/2007/PartnerControls"/>
    <xsd:element name="e4bf74bc8402432cb4c4b0d94880c81f" ma:index="8" nillable="true" ma:taxonomy="true" ma:internalName="e4bf74bc8402432cb4c4b0d94880c81f" ma:taxonomyFieldName="Avdelinger" ma:displayName="Avdelinger" ma:default="" ma:fieldId="{e4bf74bc-8402-432c-b4c4-b0d94880c81f}" ma:taxonomyMulti="true" ma:sspId="0af7892c-cddd-4d53-81eb-d538ae785141" ma:termSetId="e3304f8a-b315-4ef0-8c86-bff28b7081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86d2328c-70e6-45fd-814b-a0ec0712f24d}" ma:internalName="TaxCatchAll" ma:showField="CatchAllData" ma:web="e8ea2373-a0b5-4434-af25-2fa122edd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6d2328c-70e6-45fd-814b-a0ec0712f24d}" ma:internalName="TaxCatchAllLabel" ma:readOnly="true" ma:showField="CatchAllDataLabel" ma:web="e8ea2373-a0b5-4434-af25-2fa122edd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bb1fcb40cb4004bde620d614645cbe" ma:index="12" nillable="true" ma:taxonomy="true" ma:internalName="h1bb1fcb40cb4004bde620d614645cbe" ma:taxonomyFieldName="Dokumenttype" ma:displayName="Dokumenttype" ma:default="" ma:fieldId="{11bb1fcb-40cb-4004-bde6-20d614645cbe}" ma:sspId="0af7892c-cddd-4d53-81eb-d538ae785141" ma:termSetId="f22f710c-b4a9-4e14-b867-e3b6f99834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4f3b33b29b4e079c72947847698136" ma:index="14" nillable="true" ma:taxonomy="true" ma:internalName="kc4f3b33b29b4e079c72947847698136" ma:taxonomyFieldName="Kunde" ma:displayName="Kunde" ma:default="" ma:fieldId="{4c4f3b33-b29b-4e07-9c72-947847698136}" ma:sspId="0af7892c-cddd-4d53-81eb-d538ae785141" ma:termSetId="f77d5ce4-3a09-4f05-8439-1432373080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6e7fb4c5f0474b86355cd9069b1d47" ma:index="16" nillable="true" ma:taxonomy="true" ma:internalName="kb6e7fb4c5f0474b86355cd9069b1d47" ma:taxonomyFieldName="Klassifisering" ma:displayName="Klassifisering" ma:default="" ma:fieldId="{4b6e7fb4-c5f0-474b-8635-5cd9069b1d47}" ma:sspId="0af7892c-cddd-4d53-81eb-d538ae785141" ma:termSetId="6cf433a7-30e5-4ed2-8f55-9c8f365e34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7644996e8e4d498fdfb792fee34d47" ma:index="18" nillable="true" ma:taxonomy="true" ma:internalName="i07644996e8e4d498fdfb792fee34d47" ma:taxonomyFieldName="ITSystem" ma:displayName="IT-system" ma:default="" ma:fieldId="{20764499-6e8e-4d49-8fdf-b792fee34d47}" ma:taxonomyMulti="true" ma:sspId="0af7892c-cddd-4d53-81eb-d538ae785141" ma:termSetId="0e2aba73-fe74-4542-8bfc-edce6406b1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24A03871EC8641AE359E97A8F417D4" ma:contentTypeVersion="13" ma:contentTypeDescription="Create a new document." ma:contentTypeScope="" ma:versionID="8c4bf244d79d39c3e69175611b26aed2">
  <xsd:schema xmlns:xsd="http://www.w3.org/2001/XMLSchema" xmlns:xs="http://www.w3.org/2001/XMLSchema" xmlns:p="http://schemas.microsoft.com/office/2006/metadata/properties" xmlns:ns2="e0560ac9-5a72-4802-a3a5-e72120206868" xmlns:ns3="a68b1a10-2b0b-41f1-8a8b-60f97d18e56c" targetNamespace="http://schemas.microsoft.com/office/2006/metadata/properties" ma:root="true" ma:fieldsID="fc0ce08b518d11509849e94e4dd32ba0" ns2:_="" ns3:_="">
    <xsd:import namespace="e0560ac9-5a72-4802-a3a5-e72120206868"/>
    <xsd:import namespace="a68b1a10-2b0b-41f1-8a8b-60f97d18e5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Harjegv_x00e6_rtgjennomkurset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60ac9-5a72-4802-a3a5-e72120206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Harjegv_x00e6_rtgjennomkurset" ma:index="18" nillable="true" ma:displayName="Har jeg vært gjennom kurset" ma:default="0" ma:format="Dropdown" ma:internalName="Harjegv_x00e6_rtgjennomkurset">
      <xsd:simpleType>
        <xsd:restriction base="dms:Boolea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b1a10-2b0b-41f1-8a8b-60f97d18e56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D200C-2594-4A20-A0AA-8DD34B9E4208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7DEE10A-69BB-416D-BDFD-DDE99FADE36A}"/>
</file>

<file path=customXml/itemProps3.xml><?xml version="1.0" encoding="utf-8"?>
<ds:datastoreItem xmlns:ds="http://schemas.openxmlformats.org/officeDocument/2006/customXml" ds:itemID="{25E752C2-061C-4A56-A1B1-A37238DBC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C65F35-B85B-49B5-B098-81EC50D534D7}"/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326</TotalTime>
  <Pages>3</Pages>
  <Words>252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Bildedokumentasjon  i mobil omsorg</vt:lpstr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Bildedokumentasjon  i mobil omsorg</dc:title>
  <dc:subject/>
  <dc:creator>Inger Julie Næstby</dc:creator>
  <cp:keywords/>
  <dc:description/>
  <cp:lastModifiedBy>Inger Julie Næstby</cp:lastModifiedBy>
  <cp:revision>4</cp:revision>
  <dcterms:created xsi:type="dcterms:W3CDTF">2017-03-20T14:11:00Z</dcterms:created>
  <dcterms:modified xsi:type="dcterms:W3CDTF">2017-03-21T12:22:00Z</dcterms:modified>
  <cp:category>Profil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0x010100A424A03871EC8641AE359E97A8F417D4</vt:lpwstr>
  </property>
  <property fmtid="{D5CDD505-2E9C-101B-9397-08002B2CF9AE}" pid="3" name="Dokumenttype">
    <vt:lpwstr>11;#Brukerveiledning|21bf24ec-915d-4aa8-8860-bc796b35a9c7</vt:lpwstr>
  </property>
  <property fmtid="{D5CDD505-2E9C-101B-9397-08002B2CF9AE}" pid="4" name="Kunde">
    <vt:lpwstr/>
  </property>
  <property fmtid="{D5CDD505-2E9C-101B-9397-08002B2CF9AE}" pid="5" name="Klassifisering">
    <vt:lpwstr/>
  </property>
  <property fmtid="{D5CDD505-2E9C-101B-9397-08002B2CF9AE}" pid="6" name="Avdelinger">
    <vt:lpwstr>10;#Helse og omsorg|4a930b24-e04b-47a0-b8bf-1400514824d0</vt:lpwstr>
  </property>
  <property fmtid="{D5CDD505-2E9C-101B-9397-08002B2CF9AE}" pid="7" name="ITSystem">
    <vt:lpwstr>22;#Profil|87c08798-35da-4dfc-9e2d-0dc5fd8aefe5</vt:lpwstr>
  </property>
</Properties>
</file>